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7C36C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32A7C36D" w14:textId="77777777" w:rsidR="00F90453" w:rsidRDefault="00D20C2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32A7C370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A7C36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6F" w14:textId="70FA5768" w:rsidR="00222867" w:rsidRPr="00D635C4" w:rsidRDefault="003122EE" w:rsidP="003122EE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כלכלה ותעשייה</w:t>
            </w:r>
          </w:p>
        </w:tc>
      </w:tr>
      <w:tr w:rsidR="007548B0" w14:paraId="32A7C373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A7C37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72" w14:textId="1B8D985A" w:rsidR="00222867" w:rsidRPr="00D635C4" w:rsidRDefault="003122EE" w:rsidP="003122EE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אגף ביטחון</w:t>
            </w:r>
          </w:p>
        </w:tc>
      </w:tr>
      <w:tr w:rsidR="007548B0" w14:paraId="32A7C376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A7C37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75" w14:textId="0809908E" w:rsidR="00222867" w:rsidRDefault="009B5D3F" w:rsidP="00DE68A0">
            <w:r>
              <w:rPr>
                <w:rFonts w:hint="cs"/>
                <w:rtl/>
              </w:rPr>
              <w:t>09/07/2024</w:t>
            </w:r>
          </w:p>
        </w:tc>
      </w:tr>
    </w:tbl>
    <w:p w14:paraId="32A7C377" w14:textId="77777777" w:rsidR="00332AFB" w:rsidRDefault="00D20C2D" w:rsidP="00222867">
      <w:pPr>
        <w:rPr>
          <w:rtl/>
        </w:rPr>
      </w:pPr>
    </w:p>
    <w:p w14:paraId="32A7C378" w14:textId="77777777" w:rsidR="00222867" w:rsidRDefault="00D20C2D" w:rsidP="00222867">
      <w:pPr>
        <w:rPr>
          <w:rtl/>
        </w:rPr>
      </w:pPr>
    </w:p>
    <w:p w14:paraId="32A7C379" w14:textId="77777777" w:rsidR="00222867" w:rsidRDefault="00D20C2D" w:rsidP="00222867">
      <w:pPr>
        <w:rPr>
          <w:rtl/>
        </w:rPr>
      </w:pPr>
    </w:p>
    <w:p w14:paraId="32A7C37A" w14:textId="77777777" w:rsidR="00222867" w:rsidRDefault="00D20C2D" w:rsidP="00222867">
      <w:pPr>
        <w:rPr>
          <w:rtl/>
        </w:rPr>
      </w:pPr>
    </w:p>
    <w:p w14:paraId="32A7C37B" w14:textId="77777777" w:rsidR="00222867" w:rsidRDefault="00D20C2D" w:rsidP="00222867">
      <w:pPr>
        <w:rPr>
          <w:rtl/>
        </w:rPr>
      </w:pPr>
    </w:p>
    <w:p w14:paraId="32A7C37C" w14:textId="77777777" w:rsidR="00222867" w:rsidRDefault="00D20C2D" w:rsidP="00222867">
      <w:pPr>
        <w:rPr>
          <w:rtl/>
        </w:rPr>
      </w:pPr>
    </w:p>
    <w:p w14:paraId="32A7C37D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32A7C37E" w14:textId="77777777" w:rsidR="00222867" w:rsidRDefault="00D20C2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32A7C37F" w14:textId="2164CE99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80D37">
        <w:rPr>
          <w:rFonts w:ascii="Wingdings" w:hAnsi="Wingdings" w:cstheme="minorBidi"/>
          <w:b/>
          <w:sz w:val="21"/>
          <w:szCs w:val="21"/>
        </w:rPr>
        <w:sym w:font="Wingdings" w:char="F06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32A7C380" w14:textId="77777777" w:rsidR="00222867" w:rsidRPr="00AF57E9" w:rsidRDefault="00D20C2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2A7C38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A7C381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32A7C384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80CC" w14:textId="511C156F" w:rsidR="009B5D3F" w:rsidRDefault="003122EE" w:rsidP="009B5D3F">
            <w:pPr>
              <w:pStyle w:val="af4"/>
              <w:numPr>
                <w:ilvl w:val="0"/>
                <w:numId w:val="12"/>
              </w:numPr>
              <w:spacing w:line="360" w:lineRule="auto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9B5D3F"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תקנת</w:t>
            </w: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מערכת בקרת כניסה </w:t>
            </w:r>
            <w:r w:rsid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בדיור חדש של משרד הכלכלה </w:t>
            </w:r>
            <w:r w:rsidR="009B5D3F"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בב"ש</w:t>
            </w: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9B5D3F" w:rsidRPr="00680D37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</w:t>
            </w:r>
            <w:r w:rsidR="009B5D3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צורך בהתקנת מערכת בקרת כניסה </w:t>
            </w:r>
            <w:r w:rsidR="00680D37">
              <w:rPr>
                <w:rFonts w:asciiTheme="minorBidi" w:hAnsiTheme="minorBidi" w:cstheme="minorBidi" w:hint="cs"/>
                <w:sz w:val="22"/>
                <w:szCs w:val="22"/>
                <w:rtl/>
              </w:rPr>
              <w:t>בדיור</w:t>
            </w:r>
            <w:r w:rsidR="009B5D3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80D37">
              <w:rPr>
                <w:rFonts w:asciiTheme="minorBidi" w:hAnsiTheme="minorBidi" w:cstheme="minorBidi" w:hint="cs"/>
                <w:sz w:val="22"/>
                <w:szCs w:val="22"/>
                <w:rtl/>
              </w:rPr>
              <w:t>כשלוחה נוספת שמתחברת ל</w:t>
            </w:r>
            <w:r w:rsidR="009B5D3F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מערכת הקיימת</w:t>
            </w:r>
            <w:r w:rsidR="00680D3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המרכזית</w:t>
            </w:r>
            <w:r w:rsidR="009B5D3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14:paraId="165B2AFE" w14:textId="77777777" w:rsidR="009B5D3F" w:rsidRDefault="009B5D3F" w:rsidP="009B5D3F">
            <w:pPr>
              <w:pStyle w:val="af4"/>
              <w:numPr>
                <w:ilvl w:val="0"/>
                <w:numId w:val="12"/>
              </w:numPr>
              <w:spacing w:line="360" w:lineRule="auto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למשרד</w:t>
            </w:r>
            <w:r w:rsidRPr="00711E7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קיימת</w:t>
            </w:r>
            <w:r w:rsidRPr="00711E7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מערכת בקרת כניסה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מרכזית מסוג אפולו שסופקה ע"י חברת בינת.</w:t>
            </w:r>
          </w:p>
          <w:p w14:paraId="32A7C383" w14:textId="745CD072" w:rsidR="00222867" w:rsidRPr="00680D37" w:rsidRDefault="009B5D3F" w:rsidP="00680D37">
            <w:pPr>
              <w:pStyle w:val="af4"/>
              <w:numPr>
                <w:ilvl w:val="0"/>
                <w:numId w:val="12"/>
              </w:numPr>
              <w:spacing w:line="360" w:lineRule="auto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חברת בינת הינה ספק יחיד למערכת בקרת כניסה.</w:t>
            </w:r>
          </w:p>
        </w:tc>
      </w:tr>
      <w:tr w:rsidR="007548B0" w14:paraId="32A7C386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85" w14:textId="77777777" w:rsidR="00222867" w:rsidRPr="00AF57E9" w:rsidRDefault="00D20C2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32A7C388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87" w14:textId="77777777" w:rsidR="00222867" w:rsidRPr="00AF57E9" w:rsidRDefault="00D20C2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32A7C38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89" w14:textId="77777777" w:rsidR="00222867" w:rsidRPr="00AF57E9" w:rsidRDefault="00D20C2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32A7C38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8B" w14:textId="77777777" w:rsidR="00222867" w:rsidRPr="00AF57E9" w:rsidRDefault="00D20C2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32A7C38D" w14:textId="77777777" w:rsidR="00222867" w:rsidRPr="00AF57E9" w:rsidRDefault="00D20C2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2A7C38E" w14:textId="6FEC294C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3122EE">
        <w:rPr>
          <w:rFonts w:asciiTheme="minorBidi" w:hAnsiTheme="minorBidi" w:cstheme="minorBidi" w:hint="cs"/>
          <w:b/>
          <w:sz w:val="21"/>
          <w:szCs w:val="21"/>
        </w:rPr>
        <w:t>X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32A7C38F" w14:textId="77777777" w:rsidR="00222867" w:rsidRPr="00AF57E9" w:rsidRDefault="00D20C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2A7C39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32A7C391" w14:textId="77777777" w:rsidR="00222867" w:rsidRPr="00AF57E9" w:rsidRDefault="00D20C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32A7C396" w14:textId="77777777" w:rsidTr="00222867">
        <w:tc>
          <w:tcPr>
            <w:tcW w:w="3085" w:type="dxa"/>
            <w:hideMark/>
          </w:tcPr>
          <w:p w14:paraId="32A7C392" w14:textId="5AC22D25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3122EE"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טובין</w:t>
            </w:r>
          </w:p>
        </w:tc>
        <w:tc>
          <w:tcPr>
            <w:tcW w:w="2977" w:type="dxa"/>
            <w:hideMark/>
          </w:tcPr>
          <w:p w14:paraId="32A7C393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32A7C39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2A7C395" w14:textId="77777777" w:rsidR="00222867" w:rsidRPr="00AF57E9" w:rsidRDefault="00D20C2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2A7C397" w14:textId="77777777" w:rsidR="00222867" w:rsidRPr="00AF57E9" w:rsidRDefault="00D20C2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32A7C39A" w14:textId="77777777" w:rsidTr="00222867">
        <w:tc>
          <w:tcPr>
            <w:tcW w:w="2698" w:type="dxa"/>
            <w:shd w:val="clear" w:color="auto" w:fill="E6E6E6"/>
            <w:hideMark/>
          </w:tcPr>
          <w:p w14:paraId="32A7C398" w14:textId="77777777" w:rsidR="00222867" w:rsidRPr="00680D37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32A7C399" w14:textId="2727A5C5" w:rsidR="00222867" w:rsidRPr="00680D37" w:rsidRDefault="003122E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בינת </w:t>
            </w:r>
            <w:proofErr w:type="spellStart"/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ישום</w:t>
            </w:r>
            <w:proofErr w:type="spellEnd"/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מערכות</w:t>
            </w:r>
          </w:p>
        </w:tc>
      </w:tr>
      <w:tr w:rsidR="007548B0" w14:paraId="32A7C39E" w14:textId="77777777" w:rsidTr="00222867">
        <w:tc>
          <w:tcPr>
            <w:tcW w:w="2698" w:type="dxa"/>
            <w:shd w:val="clear" w:color="auto" w:fill="E6E6E6"/>
            <w:hideMark/>
          </w:tcPr>
          <w:p w14:paraId="32A7C39B" w14:textId="77777777" w:rsidR="00222867" w:rsidRPr="00680D37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680D3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2A7C39C" w14:textId="77777777" w:rsidR="00222867" w:rsidRPr="00680D37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32A7C39D" w14:textId="33C4A272" w:rsidR="00222867" w:rsidRPr="00680D37" w:rsidRDefault="003122E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526103010</w:t>
            </w:r>
          </w:p>
        </w:tc>
      </w:tr>
      <w:tr w:rsidR="007548B0" w14:paraId="32A7C3A2" w14:textId="77777777" w:rsidTr="00222867">
        <w:tc>
          <w:tcPr>
            <w:tcW w:w="2698" w:type="dxa"/>
            <w:shd w:val="clear" w:color="auto" w:fill="E6E6E6"/>
            <w:hideMark/>
          </w:tcPr>
          <w:p w14:paraId="32A7C39F" w14:textId="77777777" w:rsidR="00222867" w:rsidRPr="00680D37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32A7C3A0" w14:textId="2513D524" w:rsidR="00222867" w:rsidRPr="00680D37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D37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3122EE"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3122EE" w:rsidRPr="00680D37"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 w:rsidRPr="00680D37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32A7C3A1" w14:textId="77777777" w:rsidR="00222867" w:rsidRPr="00680D37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D37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680D37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2A7C3A5" w14:textId="77777777" w:rsidTr="00222867">
        <w:tc>
          <w:tcPr>
            <w:tcW w:w="2698" w:type="dxa"/>
            <w:shd w:val="clear" w:color="auto" w:fill="E6E6E6"/>
            <w:hideMark/>
          </w:tcPr>
          <w:p w14:paraId="32A7C3A3" w14:textId="77777777" w:rsidR="00222867" w:rsidRPr="00680D37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32A7C3A4" w14:textId="75EE5C6C" w:rsidR="00222867" w:rsidRPr="00680D37" w:rsidRDefault="009B5D3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55,660</w:t>
            </w:r>
            <w:r w:rsidR="00C272CB"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</w:t>
            </w: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ללא מע"מ</w:t>
            </w:r>
          </w:p>
        </w:tc>
      </w:tr>
      <w:tr w:rsidR="007548B0" w14:paraId="32A7C3A8" w14:textId="77777777" w:rsidTr="00222867">
        <w:tc>
          <w:tcPr>
            <w:tcW w:w="2698" w:type="dxa"/>
            <w:shd w:val="clear" w:color="auto" w:fill="E6E6E6"/>
            <w:hideMark/>
          </w:tcPr>
          <w:p w14:paraId="32A7C3A6" w14:textId="77777777" w:rsidR="00222867" w:rsidRPr="00680D37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32A7C3A7" w14:textId="771C9F86" w:rsidR="00222867" w:rsidRPr="00680D37" w:rsidRDefault="00C272C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לביצוע מיידי</w:t>
            </w:r>
          </w:p>
        </w:tc>
      </w:tr>
    </w:tbl>
    <w:p w14:paraId="32A7C3A9" w14:textId="77777777" w:rsidR="00222867" w:rsidRPr="00AF57E9" w:rsidRDefault="00D20C2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32A7C3AA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32A7C3AB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32A7C3AC" w14:textId="77777777" w:rsidR="00222867" w:rsidRPr="00AF57E9" w:rsidRDefault="00D20C2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2A7C3AD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2A7C3A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2A7C3A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32A7C3B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32A7C3B1" w14:textId="77777777" w:rsidR="00222867" w:rsidRPr="00AF57E9" w:rsidRDefault="00D20C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2A7C3B3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B2" w14:textId="1CE63FF4" w:rsidR="00C272CB" w:rsidRPr="00AF57E9" w:rsidRDefault="00680D37" w:rsidP="00680D3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למשרד מערכת בקרת כניסה מרכזית  מסוג אפולו אשר מותקנת במטה בירושלים. למשרד בשלב זה נדרשת שלוחה נוספת של המערכת</w:t>
            </w:r>
            <w:r w:rsidR="00EE3BF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לדיור חדש בבאר שבע,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אשר תתחבר למערכת המרכזית לצורך ניהול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מתכלל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מערכת הבקרה בכל מתקני המשרד.  </w:t>
            </w:r>
            <w:r w:rsidR="00C272C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בינת הינה ספק יחיד למערכת אפולו.</w:t>
            </w:r>
          </w:p>
        </w:tc>
      </w:tr>
      <w:tr w:rsidR="007548B0" w14:paraId="32A7C3B5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B4" w14:textId="6580ED4E" w:rsidR="00222867" w:rsidRPr="00AF57E9" w:rsidRDefault="00D20C2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2A7C3B7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B6" w14:textId="77777777" w:rsidR="00222867" w:rsidRPr="00AF57E9" w:rsidRDefault="00D20C2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2A7C3B9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B8" w14:textId="77777777" w:rsidR="00222867" w:rsidRPr="00AF57E9" w:rsidRDefault="00D20C2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2A7C3BB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BA" w14:textId="77777777" w:rsidR="00222867" w:rsidRPr="00AF57E9" w:rsidRDefault="00D20C2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2A7C3CF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CE" w14:textId="77777777" w:rsidR="00222867" w:rsidRPr="00AF57E9" w:rsidRDefault="00D20C2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2A7C3D1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D0" w14:textId="77777777" w:rsidR="00222867" w:rsidRPr="00AF57E9" w:rsidRDefault="00D20C2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2A7C3D3" w14:textId="77777777" w:rsidTr="00EE3B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D2" w14:textId="77777777" w:rsidR="00222867" w:rsidRPr="00AF57E9" w:rsidRDefault="00D20C2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2A7C3D4" w14:textId="77777777" w:rsidR="00222867" w:rsidRPr="00AF57E9" w:rsidRDefault="00D20C2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32A7C3D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2A7C3D6" w14:textId="77777777" w:rsidR="00222867" w:rsidRPr="00AF57E9" w:rsidRDefault="00D20C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2A7C3D7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32A7C3D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32A7C3DC" w14:textId="77777777" w:rsidTr="00C272C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D9" w14:textId="0C6B3EA2" w:rsidR="00222867" w:rsidRPr="00AF57E9" w:rsidRDefault="00C272C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אושרי שמרלינג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DA" w14:textId="01CBF559" w:rsidR="00222867" w:rsidRPr="00AF57E9" w:rsidRDefault="00C272C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סגן מנהל אגף ביטחון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3DB" w14:textId="1F7480BD" w:rsidR="00222867" w:rsidRPr="00AF57E9" w:rsidRDefault="00C272C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37B951F" wp14:editId="4714A485">
                  <wp:extent cx="691205" cy="317197"/>
                  <wp:effectExtent l="0" t="0" r="0" b="6985"/>
                  <wp:docPr id="6" name="תמונה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תמונה 5">
                            <a:extLst>
                              <a:ext uri="{FF2B5EF4-FFF2-40B4-BE49-F238E27FC236}">
                                <a16:creationId xmlns:a16="http://schemas.microsoft.com/office/drawing/2014/main" id="{00000000-0008-0000-0200-00000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05" cy="317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32A7C3E0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A7C3D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A7C3D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A7C3D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2A7C3E1" w14:textId="77777777" w:rsidR="00222867" w:rsidRPr="00817FBA" w:rsidRDefault="00D20C2D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DC40" w14:textId="77777777" w:rsidR="00D20C2D" w:rsidRDefault="00D20C2D">
      <w:r>
        <w:separator/>
      </w:r>
    </w:p>
  </w:endnote>
  <w:endnote w:type="continuationSeparator" w:id="0">
    <w:p w14:paraId="459326F3" w14:textId="77777777" w:rsidR="00D20C2D" w:rsidRDefault="00D2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32A7C40A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32A7C406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2A7C407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2A7C408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2A7C409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32A7C40F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2A7C40B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A7C40C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2A7C40D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A7C40E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14:paraId="32A7C413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2A7C410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32A7C411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32A7C412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32A7C414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514E5" w14:textId="77777777" w:rsidR="00D20C2D" w:rsidRDefault="00D20C2D">
      <w:r>
        <w:separator/>
      </w:r>
    </w:p>
  </w:footnote>
  <w:footnote w:type="continuationSeparator" w:id="0">
    <w:p w14:paraId="6E57B2BC" w14:textId="77777777" w:rsidR="00D20C2D" w:rsidRDefault="00D2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32A7C3E8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32A7C3E6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2A7C3E7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32A7C3EF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2A7C3E9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2A7C415" wp14:editId="32A7C41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2A7C3EA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2A7C3EB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32A7C3EC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A7C3ED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A7C3E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32A7C3F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2A7C3F0" w14:textId="77777777" w:rsidR="009220EC" w:rsidRPr="00D84715" w:rsidRDefault="00D20C2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2A7C3F1" w14:textId="77777777" w:rsidR="009220EC" w:rsidRDefault="00D20C2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A7C3F2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A7C3F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32A7C3F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2A7C3F5" w14:textId="77777777" w:rsidR="003D6D13" w:rsidRPr="00D84715" w:rsidRDefault="00D20C2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2A7C3F6" w14:textId="77777777" w:rsidR="003D6D13" w:rsidRPr="00D84715" w:rsidRDefault="00D20C2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A7C3F7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A7C3F8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32A7C3F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2A7C3FA" w14:textId="77777777" w:rsidR="009220EC" w:rsidRPr="00D84715" w:rsidRDefault="00D20C2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2A7C3FB" w14:textId="77777777" w:rsidR="009220EC" w:rsidRPr="00D84715" w:rsidRDefault="00D20C2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A7C3FC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A7C3FD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32A7C40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2A7C3FF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2A7C400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2A7C401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2A7C40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A7C403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32A7C405" w14:textId="77777777" w:rsidR="00E678BB" w:rsidRPr="00D84715" w:rsidRDefault="00D20C2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3F8F"/>
    <w:multiLevelType w:val="hybridMultilevel"/>
    <w:tmpl w:val="9A86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42CB9"/>
    <w:rsid w:val="00185043"/>
    <w:rsid w:val="001B244F"/>
    <w:rsid w:val="003122EE"/>
    <w:rsid w:val="00336CDD"/>
    <w:rsid w:val="0042031D"/>
    <w:rsid w:val="00680D37"/>
    <w:rsid w:val="007548B0"/>
    <w:rsid w:val="009B5D3F"/>
    <w:rsid w:val="009B6B29"/>
    <w:rsid w:val="009F7FB7"/>
    <w:rsid w:val="00AC7BE6"/>
    <w:rsid w:val="00BE2153"/>
    <w:rsid w:val="00C272CB"/>
    <w:rsid w:val="00D20C2D"/>
    <w:rsid w:val="00EE3BFC"/>
    <w:rsid w:val="00E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A7C36C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53C154D16E66546A7F0B0B5EC9F8B6D" ma:contentTypeVersion="2" ma:contentTypeDescription="צור מסמך חדש." ma:contentTypeScope="" ma:versionID="8bad5b24bc873773550206d350ad7b56">
  <xsd:schema xmlns:xsd="http://www.w3.org/2001/XMLSchema" xmlns:xs="http://www.w3.org/2001/XMLSchema" xmlns:p="http://schemas.microsoft.com/office/2006/metadata/properties" xmlns:ns1="http://schemas.microsoft.com/sharepoint/v3" xmlns:ns2="6fdf845d-6400-48b3-bb68-92379a0195b8" targetNamespace="http://schemas.microsoft.com/office/2006/metadata/properties" ma:root="true" ma:fieldsID="2f65ba6bff3ffa360c1cb0fb8af83791" ns1:_="" ns2:_="">
    <xsd:import namespace="http://schemas.microsoft.com/sharepoint/v3"/>
    <xsd:import namespace="6fdf845d-6400-48b3-bb68-92379a0195b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f845d-6400-48b3-bb68-92379a0195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B0E6A24-9807-4293-AE3D-17231EE16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df845d-6400-48b3-bb68-92379a019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D539D3-9591-4868-84D2-F5F969BA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סימה פיאמנטה</cp:lastModifiedBy>
  <cp:revision>2</cp:revision>
  <cp:lastPrinted>2022-11-22T06:51:00Z</cp:lastPrinted>
  <dcterms:created xsi:type="dcterms:W3CDTF">2024-07-11T04:54:00Z</dcterms:created>
  <dcterms:modified xsi:type="dcterms:W3CDTF">2024-07-11T04:54:00Z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0x010100653C154D16E66546A7F0B0B5EC9F8B6D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